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1CD" w:rsidRDefault="003037CC" w:rsidP="00215396">
      <w:pPr>
        <w:spacing w:after="0" w:line="300" w:lineRule="auto"/>
        <w:jc w:val="both"/>
        <w:rPr>
          <w:rFonts w:ascii="Arial" w:hAnsi="Arial" w:cs="Arial"/>
          <w:sz w:val="16"/>
          <w:szCs w:val="16"/>
        </w:rPr>
      </w:pPr>
      <w:r w:rsidRPr="007F61CD">
        <w:rPr>
          <w:rFonts w:ascii="Arial" w:hAnsi="Arial" w:cs="Arial"/>
          <w:sz w:val="16"/>
          <w:szCs w:val="16"/>
        </w:rPr>
        <w:tab/>
      </w:r>
      <w:r w:rsidRPr="007F61CD">
        <w:rPr>
          <w:rFonts w:ascii="Arial" w:hAnsi="Arial" w:cs="Arial"/>
          <w:sz w:val="16"/>
          <w:szCs w:val="16"/>
        </w:rPr>
        <w:tab/>
      </w:r>
      <w:r w:rsidRPr="007F61CD">
        <w:rPr>
          <w:rFonts w:ascii="Arial" w:hAnsi="Arial" w:cs="Arial"/>
          <w:sz w:val="16"/>
          <w:szCs w:val="16"/>
        </w:rPr>
        <w:tab/>
      </w:r>
      <w:r w:rsidRPr="007F61CD">
        <w:rPr>
          <w:rFonts w:ascii="Arial" w:hAnsi="Arial" w:cs="Arial"/>
          <w:sz w:val="16"/>
          <w:szCs w:val="16"/>
        </w:rPr>
        <w:tab/>
      </w:r>
      <w:r w:rsidRPr="007F61CD">
        <w:rPr>
          <w:rFonts w:ascii="Arial" w:hAnsi="Arial" w:cs="Arial"/>
          <w:sz w:val="16"/>
          <w:szCs w:val="16"/>
        </w:rPr>
        <w:tab/>
      </w:r>
      <w:r w:rsidRPr="007F61CD">
        <w:rPr>
          <w:rFonts w:ascii="Arial" w:hAnsi="Arial" w:cs="Arial"/>
          <w:sz w:val="16"/>
          <w:szCs w:val="16"/>
        </w:rPr>
        <w:tab/>
      </w:r>
      <w:r w:rsidRPr="007F61CD">
        <w:rPr>
          <w:rFonts w:ascii="Arial" w:hAnsi="Arial" w:cs="Arial"/>
          <w:sz w:val="16"/>
          <w:szCs w:val="16"/>
        </w:rPr>
        <w:tab/>
      </w:r>
      <w:r w:rsidRPr="007F61CD">
        <w:rPr>
          <w:rFonts w:ascii="Arial" w:hAnsi="Arial" w:cs="Arial"/>
          <w:sz w:val="16"/>
          <w:szCs w:val="16"/>
        </w:rPr>
        <w:tab/>
      </w:r>
    </w:p>
    <w:p w:rsidR="007F61CD" w:rsidRDefault="007F61CD" w:rsidP="00215396">
      <w:pPr>
        <w:spacing w:after="0" w:line="300" w:lineRule="auto"/>
        <w:jc w:val="both"/>
        <w:rPr>
          <w:rFonts w:ascii="Arial" w:hAnsi="Arial" w:cs="Arial"/>
          <w:sz w:val="16"/>
          <w:szCs w:val="16"/>
        </w:rPr>
      </w:pPr>
    </w:p>
    <w:p w:rsidR="00982844" w:rsidRDefault="00982844" w:rsidP="00215396">
      <w:pPr>
        <w:spacing w:after="0" w:line="300" w:lineRule="auto"/>
        <w:jc w:val="both"/>
        <w:rPr>
          <w:rFonts w:ascii="Arial" w:hAnsi="Arial" w:cs="Arial"/>
          <w:sz w:val="16"/>
          <w:szCs w:val="16"/>
        </w:rPr>
      </w:pPr>
    </w:p>
    <w:p w:rsidR="00C45604" w:rsidRDefault="0061117A" w:rsidP="00136246">
      <w:pPr>
        <w:spacing w:after="0" w:line="300" w:lineRule="auto"/>
        <w:jc w:val="both"/>
        <w:rPr>
          <w:rFonts w:ascii="Arial" w:hAnsi="Arial" w:cs="Arial"/>
          <w:sz w:val="24"/>
          <w:szCs w:val="24"/>
        </w:rPr>
      </w:pPr>
      <w:r w:rsidRPr="0061117A">
        <w:rPr>
          <w:rFonts w:ascii="Arial" w:hAnsi="Arial" w:cs="Arial"/>
          <w:sz w:val="24"/>
          <w:szCs w:val="24"/>
        </w:rPr>
        <w:t>Spoštovani !</w:t>
      </w:r>
    </w:p>
    <w:p w:rsidR="00C45604" w:rsidRDefault="00C45604" w:rsidP="00C45604">
      <w:pPr>
        <w:spacing w:after="0" w:line="300" w:lineRule="auto"/>
        <w:jc w:val="both"/>
        <w:rPr>
          <w:rFonts w:ascii="Arial" w:hAnsi="Arial" w:cs="Arial"/>
          <w:sz w:val="24"/>
          <w:szCs w:val="24"/>
        </w:rPr>
      </w:pPr>
    </w:p>
    <w:p w:rsidR="00C45604" w:rsidRPr="00C45604" w:rsidRDefault="00C45604" w:rsidP="00C45604">
      <w:pPr>
        <w:spacing w:after="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Zaradi naraščajočega števila okuženih s </w:t>
      </w:r>
      <w:proofErr w:type="spellStart"/>
      <w:r>
        <w:rPr>
          <w:rFonts w:ascii="Arial" w:hAnsi="Arial" w:cs="Arial"/>
          <w:sz w:val="20"/>
          <w:szCs w:val="20"/>
        </w:rPr>
        <w:t>koronavirusom</w:t>
      </w:r>
      <w:proofErr w:type="spellEnd"/>
      <w:r>
        <w:rPr>
          <w:rFonts w:ascii="Arial" w:hAnsi="Arial" w:cs="Arial"/>
          <w:sz w:val="20"/>
          <w:szCs w:val="20"/>
        </w:rPr>
        <w:t xml:space="preserve"> v Sloveniji in zaradi varovanja zdravja vseh občank in občanov ter </w:t>
      </w:r>
      <w:r w:rsidR="00C15D13">
        <w:rPr>
          <w:rFonts w:ascii="Arial" w:hAnsi="Arial" w:cs="Arial"/>
          <w:sz w:val="20"/>
          <w:szCs w:val="20"/>
        </w:rPr>
        <w:t>strokovnih delavcev centra</w:t>
      </w:r>
      <w:r>
        <w:rPr>
          <w:rFonts w:ascii="Arial" w:hAnsi="Arial" w:cs="Arial"/>
          <w:sz w:val="20"/>
          <w:szCs w:val="20"/>
        </w:rPr>
        <w:t xml:space="preserve"> za socialno delo predlagamo, da se omejijo osebni obiski strank na centre za socialno delo. Pri komunikaciji s strankami predlagamo, da se prednostno uporabijo telefon, elektronska pošta in navadna poš</w:t>
      </w:r>
      <w:r w:rsidR="00136246">
        <w:rPr>
          <w:rFonts w:ascii="Arial" w:hAnsi="Arial" w:cs="Arial"/>
          <w:sz w:val="20"/>
          <w:szCs w:val="20"/>
        </w:rPr>
        <w:t>ta. Center</w:t>
      </w:r>
      <w:r>
        <w:rPr>
          <w:rFonts w:ascii="Arial" w:hAnsi="Arial" w:cs="Arial"/>
          <w:sz w:val="20"/>
          <w:szCs w:val="20"/>
        </w:rPr>
        <w:t xml:space="preserve"> za socialno delo naj stranke obiščejo samo v nujnih primerih.</w:t>
      </w:r>
      <w:r w:rsidR="00C15D13">
        <w:rPr>
          <w:rFonts w:ascii="Arial" w:hAnsi="Arial" w:cs="Arial"/>
          <w:sz w:val="20"/>
          <w:szCs w:val="20"/>
        </w:rPr>
        <w:t xml:space="preserve"> Za prvo socialno pomoč bomo dosegljivi na mobilni številki: 040 194-193, </w:t>
      </w:r>
      <w:r w:rsidR="00136246">
        <w:rPr>
          <w:rFonts w:ascii="Arial" w:hAnsi="Arial" w:cs="Arial"/>
          <w:sz w:val="20"/>
          <w:szCs w:val="20"/>
        </w:rPr>
        <w:t>če je nujno bomo stranke sprejemali,</w:t>
      </w:r>
      <w:r w:rsidR="00C15D13">
        <w:rPr>
          <w:rFonts w:ascii="Arial" w:hAnsi="Arial" w:cs="Arial"/>
          <w:sz w:val="20"/>
          <w:szCs w:val="20"/>
        </w:rPr>
        <w:t xml:space="preserve"> za vse ostale informacije se prosim obrnite na področne strokovne delavce ali na mobilno številko centra 0</w:t>
      </w:r>
      <w:r w:rsidR="00136246">
        <w:rPr>
          <w:rFonts w:ascii="Arial" w:hAnsi="Arial" w:cs="Arial"/>
          <w:sz w:val="20"/>
          <w:szCs w:val="20"/>
        </w:rPr>
        <w:t xml:space="preserve">40 194 191, ki bo ves čas dosegljiva.  </w:t>
      </w:r>
      <w:r w:rsidR="00C15D13">
        <w:rPr>
          <w:rFonts w:ascii="Arial" w:hAnsi="Arial" w:cs="Arial"/>
          <w:sz w:val="20"/>
          <w:szCs w:val="20"/>
        </w:rPr>
        <w:t xml:space="preserve"> </w:t>
      </w:r>
    </w:p>
    <w:p w:rsidR="00C45604" w:rsidRDefault="00C45604" w:rsidP="00C456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C45604" w:rsidRDefault="00C45604" w:rsidP="00C45604">
      <w:pPr>
        <w:spacing w:after="0" w:line="300" w:lineRule="auto"/>
        <w:jc w:val="both"/>
        <w:rPr>
          <w:rFonts w:ascii="Arial" w:hAnsi="Arial" w:cs="Arial"/>
          <w:sz w:val="16"/>
          <w:szCs w:val="16"/>
        </w:rPr>
      </w:pPr>
    </w:p>
    <w:p w:rsidR="00C45604" w:rsidRDefault="00C45604" w:rsidP="00215396">
      <w:pPr>
        <w:spacing w:after="0" w:line="300" w:lineRule="auto"/>
        <w:jc w:val="both"/>
        <w:rPr>
          <w:rFonts w:ascii="Arial" w:hAnsi="Arial" w:cs="Arial"/>
          <w:sz w:val="16"/>
          <w:szCs w:val="16"/>
        </w:rPr>
      </w:pPr>
    </w:p>
    <w:p w:rsidR="00C45604" w:rsidRDefault="00C45604" w:rsidP="00215396">
      <w:pPr>
        <w:spacing w:after="0" w:line="300" w:lineRule="auto"/>
        <w:jc w:val="both"/>
        <w:rPr>
          <w:rFonts w:ascii="Arial" w:hAnsi="Arial" w:cs="Arial"/>
          <w:sz w:val="16"/>
          <w:szCs w:val="16"/>
        </w:rPr>
      </w:pPr>
    </w:p>
    <w:p w:rsidR="00982844" w:rsidRDefault="00982844" w:rsidP="00215396">
      <w:pPr>
        <w:spacing w:after="0" w:line="300" w:lineRule="auto"/>
        <w:jc w:val="both"/>
        <w:rPr>
          <w:rFonts w:ascii="Arial" w:hAnsi="Arial" w:cs="Arial"/>
          <w:sz w:val="16"/>
          <w:szCs w:val="16"/>
        </w:rPr>
      </w:pPr>
    </w:p>
    <w:tbl>
      <w:tblPr>
        <w:tblW w:w="15113" w:type="dxa"/>
        <w:tblInd w:w="817" w:type="dxa"/>
        <w:tblCellMar>
          <w:left w:w="70" w:type="dxa"/>
          <w:right w:w="70" w:type="dxa"/>
        </w:tblCellMar>
        <w:tblLook w:val="04A0"/>
      </w:tblPr>
      <w:tblGrid>
        <w:gridCol w:w="1137"/>
        <w:gridCol w:w="1275"/>
        <w:gridCol w:w="3119"/>
        <w:gridCol w:w="1134"/>
        <w:gridCol w:w="6054"/>
        <w:gridCol w:w="960"/>
        <w:gridCol w:w="2400"/>
      </w:tblGrid>
      <w:tr w:rsidR="00C45604" w:rsidRPr="0061117A" w:rsidTr="00C45604">
        <w:trPr>
          <w:trHeight w:val="300"/>
        </w:trPr>
        <w:tc>
          <w:tcPr>
            <w:tcW w:w="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5604" w:rsidRPr="00C45604" w:rsidRDefault="00C45604" w:rsidP="0061117A">
            <w:pPr>
              <w:spacing w:after="0" w:line="240" w:lineRule="auto"/>
              <w:rPr>
                <w:rFonts w:ascii="Calibri" w:eastAsia="Times New Roman" w:hAnsi="Calibri" w:cs="Calibri"/>
                <w:color w:val="4472C4" w:themeColor="accent5"/>
                <w:lang w:eastAsia="sl-SI"/>
              </w:rPr>
            </w:pPr>
            <w:r w:rsidRPr="00C45604">
              <w:rPr>
                <w:rFonts w:ascii="Calibri" w:eastAsia="Times New Roman" w:hAnsi="Calibri" w:cs="Calibri"/>
                <w:color w:val="4472C4" w:themeColor="accent5"/>
                <w:lang w:eastAsia="sl-SI"/>
              </w:rPr>
              <w:t>PRIIMEK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5604" w:rsidRPr="00C45604" w:rsidRDefault="00C45604" w:rsidP="0061117A">
            <w:pPr>
              <w:spacing w:after="0" w:line="240" w:lineRule="auto"/>
              <w:rPr>
                <w:rFonts w:ascii="Calibri" w:eastAsia="Times New Roman" w:hAnsi="Calibri" w:cs="Calibri"/>
                <w:color w:val="4472C4" w:themeColor="accent5"/>
                <w:lang w:eastAsia="sl-SI"/>
              </w:rPr>
            </w:pPr>
            <w:r w:rsidRPr="00C45604">
              <w:rPr>
                <w:rFonts w:ascii="Calibri" w:eastAsia="Times New Roman" w:hAnsi="Calibri" w:cs="Calibri"/>
                <w:color w:val="4472C4" w:themeColor="accent5"/>
                <w:lang w:eastAsia="sl-SI"/>
              </w:rPr>
              <w:t>IME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5604" w:rsidRPr="00C45604" w:rsidRDefault="00C45604" w:rsidP="0061117A">
            <w:pPr>
              <w:spacing w:after="0" w:line="240" w:lineRule="auto"/>
              <w:rPr>
                <w:rFonts w:ascii="Calibri" w:eastAsia="Times New Roman" w:hAnsi="Calibri" w:cs="Calibri"/>
                <w:color w:val="4472C4" w:themeColor="accent5"/>
                <w:u w:val="single"/>
                <w:lang w:eastAsia="sl-SI"/>
              </w:rPr>
            </w:pPr>
            <w:r w:rsidRPr="00C45604">
              <w:rPr>
                <w:rFonts w:ascii="Calibri" w:eastAsia="Times New Roman" w:hAnsi="Calibri" w:cs="Calibri"/>
                <w:color w:val="4472C4" w:themeColor="accent5"/>
                <w:u w:val="single"/>
                <w:lang w:eastAsia="sl-SI"/>
              </w:rPr>
              <w:t>PODROČJE DELA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5604" w:rsidRPr="00C45604" w:rsidRDefault="00C45604" w:rsidP="006111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472C4" w:themeColor="accent5"/>
                <w:lang w:eastAsia="sl-SI"/>
              </w:rPr>
            </w:pPr>
            <w:r w:rsidRPr="00C45604">
              <w:rPr>
                <w:rFonts w:ascii="Calibri" w:eastAsia="Times New Roman" w:hAnsi="Calibri" w:cs="Calibri"/>
                <w:color w:val="4472C4" w:themeColor="accent5"/>
                <w:lang w:eastAsia="sl-SI"/>
              </w:rPr>
              <w:t xml:space="preserve">TEL: </w:t>
            </w:r>
          </w:p>
        </w:tc>
        <w:tc>
          <w:tcPr>
            <w:tcW w:w="605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C45604" w:rsidRPr="0061117A" w:rsidRDefault="00C45604" w:rsidP="0061117A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l-SI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5604" w:rsidRPr="0061117A" w:rsidRDefault="00C45604" w:rsidP="00611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5604" w:rsidRPr="0061117A" w:rsidRDefault="00C45604" w:rsidP="00611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</w:p>
        </w:tc>
      </w:tr>
      <w:tr w:rsidR="00C45604" w:rsidRPr="0061117A" w:rsidTr="00C45604">
        <w:trPr>
          <w:trHeight w:val="300"/>
        </w:trPr>
        <w:tc>
          <w:tcPr>
            <w:tcW w:w="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ANZELJC BRATINA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MATEJA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117A" w:rsidRPr="0061117A" w:rsidRDefault="00C45604" w:rsidP="0061117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Cs/>
                <w:color w:val="000000"/>
                <w:lang w:eastAsia="sl-SI"/>
              </w:rPr>
              <w:t>VARSTVO OTROK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17818056</w:t>
            </w:r>
          </w:p>
        </w:tc>
        <w:tc>
          <w:tcPr>
            <w:tcW w:w="605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l-SI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 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 </w:t>
            </w:r>
          </w:p>
        </w:tc>
      </w:tr>
      <w:tr w:rsidR="00C45604" w:rsidRPr="0061117A" w:rsidTr="00C45604">
        <w:trPr>
          <w:trHeight w:val="300"/>
        </w:trPr>
        <w:tc>
          <w:tcPr>
            <w:tcW w:w="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ANTIĆ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MILENKO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117A" w:rsidRPr="0061117A" w:rsidRDefault="00C45604" w:rsidP="0061117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Cs/>
                <w:color w:val="000000"/>
                <w:lang w:eastAsia="sl-SI"/>
              </w:rPr>
              <w:t>VARSTVO OTR, OČET.DOPUST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17818066</w:t>
            </w:r>
          </w:p>
        </w:tc>
        <w:tc>
          <w:tcPr>
            <w:tcW w:w="605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l-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 </w:t>
            </w:r>
          </w:p>
        </w:tc>
      </w:tr>
      <w:tr w:rsidR="00C45604" w:rsidRPr="0061117A" w:rsidTr="00C45604">
        <w:trPr>
          <w:trHeight w:val="300"/>
        </w:trPr>
        <w:tc>
          <w:tcPr>
            <w:tcW w:w="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GALE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MAJA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117A" w:rsidRPr="0061117A" w:rsidRDefault="00C45604" w:rsidP="0061117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Cs/>
                <w:color w:val="000000"/>
                <w:lang w:eastAsia="sl-SI"/>
              </w:rPr>
              <w:t>REJNIŠTVO,POSVOJITEV</w:t>
            </w:r>
            <w:r w:rsidR="00C15D13">
              <w:rPr>
                <w:rFonts w:ascii="Calibri" w:eastAsia="Times New Roman" w:hAnsi="Calibri" w:cs="Calibri"/>
                <w:bCs/>
                <w:color w:val="000000"/>
                <w:lang w:eastAsia="sl-SI"/>
              </w:rPr>
              <w:t>, NASILJE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17818062</w:t>
            </w:r>
          </w:p>
        </w:tc>
        <w:tc>
          <w:tcPr>
            <w:tcW w:w="605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l-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 </w:t>
            </w:r>
          </w:p>
        </w:tc>
      </w:tr>
      <w:tr w:rsidR="00C45604" w:rsidRPr="0061117A" w:rsidTr="00C45604">
        <w:trPr>
          <w:trHeight w:val="300"/>
        </w:trPr>
        <w:tc>
          <w:tcPr>
            <w:tcW w:w="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HRIBAR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MAJA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117A" w:rsidRPr="0061117A" w:rsidRDefault="00C45604" w:rsidP="0061117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Cs/>
                <w:color w:val="000000"/>
                <w:lang w:eastAsia="sl-SI"/>
              </w:rPr>
              <w:t>VARSTVO ODRASLIH, PSP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17818061</w:t>
            </w:r>
          </w:p>
        </w:tc>
        <w:tc>
          <w:tcPr>
            <w:tcW w:w="605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l-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 </w:t>
            </w:r>
          </w:p>
        </w:tc>
      </w:tr>
      <w:tr w:rsidR="00C45604" w:rsidRPr="0061117A" w:rsidTr="00C45604">
        <w:trPr>
          <w:trHeight w:val="300"/>
        </w:trPr>
        <w:tc>
          <w:tcPr>
            <w:tcW w:w="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KLANČIŠAR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ERNA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117A" w:rsidRPr="0061117A" w:rsidRDefault="00C45604" w:rsidP="0061117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Cs/>
                <w:color w:val="000000"/>
                <w:lang w:eastAsia="sl-SI"/>
              </w:rPr>
              <w:t>RAZVEZE, STIKI, PREŽIVNINA</w:t>
            </w:r>
            <w:r w:rsidR="00C15D13">
              <w:rPr>
                <w:rFonts w:ascii="Calibri" w:eastAsia="Times New Roman" w:hAnsi="Calibri" w:cs="Calibri"/>
                <w:bCs/>
                <w:color w:val="000000"/>
                <w:lang w:eastAsia="sl-SI"/>
              </w:rPr>
              <w:t>,PSP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17818051</w:t>
            </w:r>
          </w:p>
        </w:tc>
        <w:tc>
          <w:tcPr>
            <w:tcW w:w="605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l-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 </w:t>
            </w:r>
          </w:p>
        </w:tc>
      </w:tr>
      <w:tr w:rsidR="00C45604" w:rsidRPr="0061117A" w:rsidTr="00C45604">
        <w:trPr>
          <w:trHeight w:val="300"/>
        </w:trPr>
        <w:tc>
          <w:tcPr>
            <w:tcW w:w="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KOŠIR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KATARINA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117A" w:rsidRPr="0061117A" w:rsidRDefault="00C45604" w:rsidP="0061117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Cs/>
                <w:color w:val="000000"/>
                <w:lang w:eastAsia="sl-SI"/>
              </w:rPr>
              <w:t>VARSTVO OTROK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17818067</w:t>
            </w:r>
          </w:p>
        </w:tc>
        <w:tc>
          <w:tcPr>
            <w:tcW w:w="605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l-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 </w:t>
            </w:r>
          </w:p>
        </w:tc>
      </w:tr>
      <w:tr w:rsidR="00C45604" w:rsidRPr="0061117A" w:rsidTr="00C45604">
        <w:trPr>
          <w:trHeight w:val="300"/>
        </w:trPr>
        <w:tc>
          <w:tcPr>
            <w:tcW w:w="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LAVRIČ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URŠKA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117A" w:rsidRPr="0061117A" w:rsidRDefault="00C45604" w:rsidP="0061117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Cs/>
                <w:color w:val="000000"/>
                <w:lang w:eastAsia="sl-SI"/>
              </w:rPr>
              <w:t>STARŠEVSKO VARSTVO</w:t>
            </w:r>
            <w:r w:rsidR="00C15D13">
              <w:rPr>
                <w:rFonts w:ascii="Calibri" w:eastAsia="Times New Roman" w:hAnsi="Calibri" w:cs="Calibri"/>
                <w:bCs/>
                <w:color w:val="000000"/>
                <w:lang w:eastAsia="sl-SI"/>
              </w:rPr>
              <w:t>,PSP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17818063</w:t>
            </w:r>
          </w:p>
        </w:tc>
        <w:tc>
          <w:tcPr>
            <w:tcW w:w="605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l-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 </w:t>
            </w:r>
          </w:p>
        </w:tc>
      </w:tr>
      <w:tr w:rsidR="00C45604" w:rsidRPr="0061117A" w:rsidTr="00C45604">
        <w:trPr>
          <w:trHeight w:val="300"/>
        </w:trPr>
        <w:tc>
          <w:tcPr>
            <w:tcW w:w="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MARINČ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ALENKA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117A" w:rsidRPr="0061117A" w:rsidRDefault="00C15D13" w:rsidP="0061117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sl-SI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sl-SI"/>
              </w:rPr>
              <w:t>OGROŽEN OTROK, NASILJE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17818057</w:t>
            </w:r>
          </w:p>
        </w:tc>
        <w:tc>
          <w:tcPr>
            <w:tcW w:w="605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l-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 </w:t>
            </w:r>
          </w:p>
        </w:tc>
      </w:tr>
      <w:tr w:rsidR="00C45604" w:rsidRPr="0061117A" w:rsidTr="00C45604">
        <w:trPr>
          <w:trHeight w:val="300"/>
        </w:trPr>
        <w:tc>
          <w:tcPr>
            <w:tcW w:w="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MIHALIČ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NUŠKA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117A" w:rsidRPr="0061117A" w:rsidRDefault="00C45604" w:rsidP="0061117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Cs/>
                <w:color w:val="000000"/>
                <w:lang w:eastAsia="sl-SI"/>
              </w:rPr>
              <w:t>VARSTVO ODRASLIH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17818056</w:t>
            </w:r>
          </w:p>
        </w:tc>
        <w:tc>
          <w:tcPr>
            <w:tcW w:w="605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l-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 </w:t>
            </w:r>
          </w:p>
        </w:tc>
      </w:tr>
      <w:tr w:rsidR="00C45604" w:rsidRPr="0061117A" w:rsidTr="00C45604">
        <w:trPr>
          <w:trHeight w:val="300"/>
        </w:trPr>
        <w:tc>
          <w:tcPr>
            <w:tcW w:w="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OVČAR SCHMIDT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ANA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117A" w:rsidRPr="0061117A" w:rsidRDefault="00C45604" w:rsidP="0061117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Cs/>
                <w:color w:val="000000"/>
                <w:lang w:eastAsia="sl-SI"/>
              </w:rPr>
              <w:t xml:space="preserve">PSP, OP, STIKI, </w:t>
            </w:r>
            <w:r w:rsidR="00C15D13">
              <w:rPr>
                <w:rFonts w:ascii="Calibri" w:eastAsia="Times New Roman" w:hAnsi="Calibri" w:cs="Calibri"/>
                <w:bCs/>
                <w:color w:val="000000"/>
                <w:lang w:eastAsia="sl-SI"/>
              </w:rPr>
              <w:t xml:space="preserve">PDD, </w:t>
            </w:r>
            <w:r w:rsidRPr="0061117A">
              <w:rPr>
                <w:rFonts w:ascii="Calibri" w:eastAsia="Times New Roman" w:hAnsi="Calibri" w:cs="Calibri"/>
                <w:bCs/>
                <w:color w:val="000000"/>
                <w:lang w:eastAsia="sl-SI"/>
              </w:rPr>
              <w:t>NASILJE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17818060</w:t>
            </w:r>
          </w:p>
        </w:tc>
        <w:tc>
          <w:tcPr>
            <w:tcW w:w="605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l-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 </w:t>
            </w:r>
          </w:p>
        </w:tc>
      </w:tr>
      <w:tr w:rsidR="00C45604" w:rsidRPr="0061117A" w:rsidTr="00C45604">
        <w:trPr>
          <w:trHeight w:val="300"/>
        </w:trPr>
        <w:tc>
          <w:tcPr>
            <w:tcW w:w="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RAKAR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NINA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117A" w:rsidRPr="0061117A" w:rsidRDefault="00C45604" w:rsidP="0061117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Cs/>
                <w:color w:val="000000"/>
                <w:lang w:eastAsia="sl-SI"/>
              </w:rPr>
              <w:t>DENARNA POMOČ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17818052</w:t>
            </w:r>
          </w:p>
        </w:tc>
        <w:tc>
          <w:tcPr>
            <w:tcW w:w="605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l-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17A" w:rsidRPr="0061117A" w:rsidRDefault="0061117A" w:rsidP="00611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 </w:t>
            </w:r>
          </w:p>
        </w:tc>
      </w:tr>
      <w:tr w:rsidR="00C45604" w:rsidRPr="0061117A" w:rsidTr="00C45604">
        <w:trPr>
          <w:trHeight w:val="300"/>
        </w:trPr>
        <w:tc>
          <w:tcPr>
            <w:tcW w:w="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604" w:rsidRPr="0061117A" w:rsidRDefault="00C45604" w:rsidP="00C456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RESNIK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604" w:rsidRPr="0061117A" w:rsidRDefault="00C45604" w:rsidP="00C456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LILIJANA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5604" w:rsidRPr="0061117A" w:rsidRDefault="00C45604" w:rsidP="00C4560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sl-SI"/>
              </w:rPr>
              <w:t>PORODNIŠKI DOPUST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604" w:rsidRPr="0061117A" w:rsidRDefault="00C45604" w:rsidP="00C456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17818065</w:t>
            </w:r>
          </w:p>
        </w:tc>
        <w:tc>
          <w:tcPr>
            <w:tcW w:w="605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C45604" w:rsidRPr="0061117A" w:rsidRDefault="00C45604" w:rsidP="00C4560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l-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604" w:rsidRPr="0061117A" w:rsidRDefault="00C45604" w:rsidP="00C456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604" w:rsidRPr="0061117A" w:rsidRDefault="00C45604" w:rsidP="00C456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 </w:t>
            </w:r>
          </w:p>
        </w:tc>
      </w:tr>
      <w:tr w:rsidR="00C45604" w:rsidRPr="0061117A" w:rsidTr="00C45604">
        <w:trPr>
          <w:trHeight w:val="300"/>
        </w:trPr>
        <w:tc>
          <w:tcPr>
            <w:tcW w:w="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604" w:rsidRPr="0061117A" w:rsidRDefault="00C45604" w:rsidP="00C456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TIZMONAR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604" w:rsidRPr="0061117A" w:rsidRDefault="00C45604" w:rsidP="00C456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BOJANA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5604" w:rsidRPr="0061117A" w:rsidRDefault="00C45604" w:rsidP="00C4560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Cs/>
                <w:color w:val="000000"/>
                <w:lang w:eastAsia="sl-SI"/>
              </w:rPr>
              <w:t>DENARNA POMOČ</w:t>
            </w:r>
            <w:r w:rsidR="00C15D13">
              <w:rPr>
                <w:rFonts w:ascii="Calibri" w:eastAsia="Times New Roman" w:hAnsi="Calibri" w:cs="Calibri"/>
                <w:bCs/>
                <w:color w:val="000000"/>
                <w:lang w:eastAsia="sl-SI"/>
              </w:rPr>
              <w:t>, PSP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604" w:rsidRPr="0061117A" w:rsidRDefault="00C45604" w:rsidP="00C456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17818058</w:t>
            </w:r>
          </w:p>
        </w:tc>
        <w:tc>
          <w:tcPr>
            <w:tcW w:w="605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C45604" w:rsidRPr="0061117A" w:rsidRDefault="00C45604" w:rsidP="00C4560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l-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604" w:rsidRPr="0061117A" w:rsidRDefault="00C45604" w:rsidP="00C456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604" w:rsidRPr="0061117A" w:rsidRDefault="00C45604" w:rsidP="00C456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 </w:t>
            </w:r>
          </w:p>
        </w:tc>
      </w:tr>
      <w:tr w:rsidR="00C45604" w:rsidRPr="0061117A" w:rsidTr="00C45604">
        <w:trPr>
          <w:trHeight w:val="300"/>
        </w:trPr>
        <w:tc>
          <w:tcPr>
            <w:tcW w:w="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604" w:rsidRPr="0061117A" w:rsidRDefault="00C45604" w:rsidP="00C456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TRTNIK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604" w:rsidRPr="0061117A" w:rsidRDefault="00C45604" w:rsidP="00C456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MARIJA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5604" w:rsidRPr="0061117A" w:rsidRDefault="00C45604" w:rsidP="00C4560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Cs/>
                <w:color w:val="000000"/>
                <w:lang w:eastAsia="sl-SI"/>
              </w:rPr>
              <w:t>POSLOVNI SEKRETAR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604" w:rsidRPr="0061117A" w:rsidRDefault="00C45604" w:rsidP="00C456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17818050</w:t>
            </w:r>
          </w:p>
        </w:tc>
        <w:tc>
          <w:tcPr>
            <w:tcW w:w="605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C45604" w:rsidRPr="0061117A" w:rsidRDefault="00C45604" w:rsidP="00C4560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l-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604" w:rsidRPr="0061117A" w:rsidRDefault="00C45604" w:rsidP="00C456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604" w:rsidRPr="0061117A" w:rsidRDefault="00C45604" w:rsidP="00C456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 </w:t>
            </w:r>
          </w:p>
        </w:tc>
      </w:tr>
      <w:tr w:rsidR="00C45604" w:rsidRPr="0061117A" w:rsidTr="00C45604">
        <w:trPr>
          <w:trHeight w:val="300"/>
        </w:trPr>
        <w:tc>
          <w:tcPr>
            <w:tcW w:w="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604" w:rsidRPr="0061117A" w:rsidRDefault="00C45604" w:rsidP="00C456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MAG. ŠKERJANC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604" w:rsidRPr="0061117A" w:rsidRDefault="00C45604" w:rsidP="00C456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BRANKO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5604" w:rsidRPr="0061117A" w:rsidRDefault="00C45604" w:rsidP="00C4560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Cs/>
                <w:color w:val="000000"/>
                <w:lang w:eastAsia="sl-SI"/>
              </w:rPr>
              <w:t>DENARNA POMOČ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604" w:rsidRPr="0061117A" w:rsidRDefault="00C45604" w:rsidP="00C456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17818069</w:t>
            </w:r>
          </w:p>
        </w:tc>
        <w:tc>
          <w:tcPr>
            <w:tcW w:w="605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C45604" w:rsidRPr="0061117A" w:rsidRDefault="00C45604" w:rsidP="00C4560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l-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604" w:rsidRPr="0061117A" w:rsidRDefault="00C45604" w:rsidP="00C456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604" w:rsidRPr="0061117A" w:rsidRDefault="00C45604" w:rsidP="00C456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 </w:t>
            </w:r>
          </w:p>
        </w:tc>
      </w:tr>
      <w:tr w:rsidR="00C45604" w:rsidRPr="0061117A" w:rsidTr="00C45604">
        <w:trPr>
          <w:trHeight w:val="300"/>
        </w:trPr>
        <w:tc>
          <w:tcPr>
            <w:tcW w:w="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604" w:rsidRPr="0061117A" w:rsidRDefault="00C45604" w:rsidP="00C456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ZAMAN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604" w:rsidRPr="0061117A" w:rsidRDefault="00C45604" w:rsidP="00C456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JASMINA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5604" w:rsidRPr="0061117A" w:rsidRDefault="00C45604" w:rsidP="00C4560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Cs/>
                <w:color w:val="000000"/>
                <w:lang w:eastAsia="sl-SI"/>
              </w:rPr>
              <w:t>DENARNA POMOČ, PSP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604" w:rsidRPr="0061117A" w:rsidRDefault="00C45604" w:rsidP="00C456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color w:val="000000"/>
                <w:lang w:eastAsia="sl-SI"/>
              </w:rPr>
              <w:t>17818054</w:t>
            </w:r>
          </w:p>
        </w:tc>
        <w:tc>
          <w:tcPr>
            <w:tcW w:w="605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C45604" w:rsidRPr="0061117A" w:rsidRDefault="00C45604" w:rsidP="00C4560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sl-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604" w:rsidRPr="0061117A" w:rsidRDefault="00C45604" w:rsidP="00C456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604" w:rsidRPr="0061117A" w:rsidRDefault="00C45604" w:rsidP="00C456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61117A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 </w:t>
            </w:r>
          </w:p>
        </w:tc>
      </w:tr>
    </w:tbl>
    <w:p w:rsidR="00C15D13" w:rsidRDefault="00136246" w:rsidP="00215396">
      <w:pPr>
        <w:spacing w:after="0" w:line="30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 w:rsidR="00C15D13" w:rsidRPr="00C15D13">
        <w:rPr>
          <w:rFonts w:ascii="Arial" w:hAnsi="Arial" w:cs="Arial"/>
          <w:b/>
          <w:sz w:val="16"/>
          <w:szCs w:val="16"/>
        </w:rPr>
        <w:t>OPOMBA</w:t>
      </w:r>
      <w:r w:rsidR="00C15D13">
        <w:rPr>
          <w:rFonts w:ascii="Arial" w:hAnsi="Arial" w:cs="Arial"/>
          <w:sz w:val="16"/>
          <w:szCs w:val="16"/>
        </w:rPr>
        <w:t>:PSP-PRVA SOCIALNA POMOČ, OP-OSEBNA POMOČ, PDD-POMOČDRUŽINI ZA DOM</w:t>
      </w:r>
    </w:p>
    <w:p w:rsidR="00136246" w:rsidRDefault="00136246" w:rsidP="00136246">
      <w:pPr>
        <w:spacing w:after="0" w:line="300" w:lineRule="auto"/>
        <w:ind w:left="5664"/>
        <w:jc w:val="both"/>
        <w:rPr>
          <w:rFonts w:ascii="Arial" w:hAnsi="Arial" w:cs="Arial"/>
          <w:sz w:val="20"/>
          <w:szCs w:val="20"/>
        </w:rPr>
      </w:pPr>
    </w:p>
    <w:p w:rsidR="00136246" w:rsidRDefault="00136246" w:rsidP="00136246">
      <w:pPr>
        <w:spacing w:after="0" w:line="300" w:lineRule="auto"/>
        <w:ind w:left="566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</w:t>
      </w:r>
      <w:r w:rsidRPr="00136246">
        <w:rPr>
          <w:rFonts w:ascii="Arial" w:hAnsi="Arial" w:cs="Arial"/>
          <w:sz w:val="20"/>
          <w:szCs w:val="20"/>
        </w:rPr>
        <w:t>ag. Mojca Pettauer Žižek</w:t>
      </w:r>
    </w:p>
    <w:p w:rsidR="00136246" w:rsidRDefault="00136246" w:rsidP="00136246">
      <w:pPr>
        <w:spacing w:after="0" w:line="300" w:lineRule="auto"/>
        <w:ind w:left="566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pom. dir. </w:t>
      </w:r>
      <w:bookmarkStart w:id="0" w:name="_GoBack"/>
      <w:bookmarkEnd w:id="0"/>
    </w:p>
    <w:sectPr w:rsidR="00136246" w:rsidSect="00C7000B">
      <w:headerReference w:type="first" r:id="rId7"/>
      <w:pgSz w:w="11906" w:h="16838" w:code="9"/>
      <w:pgMar w:top="1985" w:right="1701" w:bottom="1701" w:left="1701" w:header="624" w:footer="6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4F48" w:rsidRDefault="007E4F48" w:rsidP="00AA3BA6">
      <w:pPr>
        <w:spacing w:after="0" w:line="240" w:lineRule="auto"/>
      </w:pPr>
      <w:r>
        <w:separator/>
      </w:r>
    </w:p>
  </w:endnote>
  <w:endnote w:type="continuationSeparator" w:id="0">
    <w:p w:rsidR="007E4F48" w:rsidRDefault="007E4F48" w:rsidP="00AA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FA28139-B17B-4C3C-91B2-BC408DACC086}"/>
    <w:embedBold r:id="rId2" w:fontKey="{522F46AC-C32D-4632-837F-A39DB88BB9E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Times New Roman"/>
    <w:charset w:val="00"/>
    <w:family w:val="auto"/>
    <w:pitch w:val="variable"/>
    <w:sig w:usb0="00000001" w:usb1="00000000" w:usb2="00000000" w:usb3="00000000" w:csb0="0000001B" w:csb1="00000000"/>
    <w:embedRegular r:id="rId3" w:fontKey="{61E03095-F217-426F-AC2C-41B35B55087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A1CD1277-B63C-4D8B-A351-ECBFA27C1A9F}"/>
  </w:font>
  <w:font w:name="Republika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epublika">
    <w:altName w:val="Arial"/>
    <w:panose1 w:val="00000000000000000000"/>
    <w:charset w:val="00"/>
    <w:family w:val="modern"/>
    <w:notTrueType/>
    <w:pitch w:val="variable"/>
    <w:sig w:usb0="00000001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7F066F9F-009A-499B-A487-A6733BDDE870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4F48" w:rsidRDefault="007E4F48" w:rsidP="00AA3BA6">
      <w:pPr>
        <w:spacing w:after="0" w:line="240" w:lineRule="auto"/>
      </w:pPr>
      <w:r>
        <w:separator/>
      </w:r>
    </w:p>
  </w:footnote>
  <w:footnote w:type="continuationSeparator" w:id="0">
    <w:p w:rsidR="007E4F48" w:rsidRDefault="007E4F48" w:rsidP="00AA3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7CC" w:rsidRDefault="003037CC">
    <w:pPr>
      <w:pStyle w:val="Glava"/>
    </w:pPr>
  </w:p>
  <w:p w:rsidR="003037CC" w:rsidRDefault="003037CC">
    <w:pPr>
      <w:pStyle w:val="Glava"/>
    </w:pPr>
  </w:p>
  <w:p w:rsidR="003037CC" w:rsidRDefault="003037CC">
    <w:pPr>
      <w:pStyle w:val="Glava"/>
    </w:pPr>
  </w:p>
  <w:p w:rsidR="003037CC" w:rsidRDefault="003037CC">
    <w:pPr>
      <w:pStyle w:val="Glava"/>
    </w:pPr>
  </w:p>
  <w:p w:rsidR="003037CC" w:rsidRDefault="003037CC">
    <w:pPr>
      <w:pStyle w:val="Glava"/>
    </w:pPr>
  </w:p>
  <w:p w:rsidR="003037CC" w:rsidRDefault="003037CC">
    <w:pPr>
      <w:pStyle w:val="Glava"/>
    </w:pPr>
  </w:p>
  <w:p w:rsidR="003037CC" w:rsidRDefault="005D0A69">
    <w:pPr>
      <w:pStyle w:val="Glava"/>
    </w:pPr>
    <w:r w:rsidRPr="005D0A69">
      <w:rPr>
        <w:rFonts w:ascii="Arial" w:hAnsi="Arial" w:cs="Arial"/>
        <w:b/>
        <w:noProof/>
        <w:sz w:val="16"/>
        <w:szCs w:val="16"/>
        <w:lang w:eastAsia="sl-SI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je z besedilom 2" o:spid="_x0000_s4097" type="#_x0000_t202" style="position:absolute;margin-left:324.75pt;margin-top:7.4pt;width:102pt;height:110.6pt;z-index:25166233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" stroked="f">
          <v:textbox style="mso-fit-shape-to-text:t">
            <w:txbxContent>
              <w:p w:rsidR="00037EB6" w:rsidRDefault="00037EB6" w:rsidP="00037EB6">
                <w:pPr>
                  <w:spacing w:after="0" w:line="240" w:lineRule="auto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 xml:space="preserve">Adamičeva cesta 51 </w:t>
                </w:r>
              </w:p>
              <w:p w:rsidR="00037EB6" w:rsidRDefault="00037EB6" w:rsidP="00037EB6">
                <w:pPr>
                  <w:spacing w:after="0" w:line="240" w:lineRule="auto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 xml:space="preserve">1290 Grosuplje </w:t>
                </w:r>
              </w:p>
              <w:p w:rsidR="00037EB6" w:rsidRDefault="00037EB6" w:rsidP="00037EB6">
                <w:pPr>
                  <w:spacing w:after="0" w:line="240" w:lineRule="auto"/>
                  <w:rPr>
                    <w:rFonts w:ascii="Arial" w:hAnsi="Arial" w:cs="Arial"/>
                    <w:sz w:val="16"/>
                    <w:szCs w:val="16"/>
                  </w:rPr>
                </w:pPr>
              </w:p>
              <w:p w:rsidR="00037EB6" w:rsidRDefault="00037EB6" w:rsidP="00037EB6">
                <w:pPr>
                  <w:spacing w:after="0" w:line="240" w:lineRule="auto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>T: 01 781 80 50</w:t>
                </w:r>
              </w:p>
              <w:p w:rsidR="00037EB6" w:rsidRDefault="00037EB6" w:rsidP="00037EB6">
                <w:pPr>
                  <w:spacing w:after="0" w:line="240" w:lineRule="auto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>F: 01 786 16 01</w:t>
                </w:r>
              </w:p>
              <w:p w:rsidR="00037EB6" w:rsidRDefault="00037EB6" w:rsidP="00037EB6">
                <w:pPr>
                  <w:spacing w:after="0" w:line="240" w:lineRule="auto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>E: gpcsd.grosu@gov.si</w:t>
                </w:r>
              </w:p>
              <w:p w:rsidR="00215396" w:rsidRDefault="005D0A69" w:rsidP="00CB480C">
                <w:pPr>
                  <w:spacing w:after="0" w:line="240" w:lineRule="auto"/>
                  <w:rPr>
                    <w:rFonts w:ascii="Arial" w:hAnsi="Arial" w:cs="Arial"/>
                    <w:sz w:val="16"/>
                    <w:szCs w:val="16"/>
                  </w:rPr>
                </w:pPr>
                <w:hyperlink r:id="rId1" w:history="1">
                  <w:r w:rsidR="00C15D13" w:rsidRPr="00836286">
                    <w:rPr>
                      <w:rStyle w:val="Hiperpovezava"/>
                      <w:rFonts w:ascii="Arial" w:hAnsi="Arial" w:cs="Arial"/>
                      <w:sz w:val="16"/>
                      <w:szCs w:val="16"/>
                    </w:rPr>
                    <w:t>www.csd-grosuplje.si</w:t>
                  </w:r>
                </w:hyperlink>
              </w:p>
              <w:p w:rsidR="00C15D13" w:rsidRDefault="00C15D13" w:rsidP="00CB480C">
                <w:pPr>
                  <w:spacing w:after="0" w:line="240" w:lineRule="auto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 xml:space="preserve">GSM: 040 194-193 </w:t>
                </w:r>
              </w:p>
              <w:p w:rsidR="00C15D13" w:rsidRPr="007F61CD" w:rsidRDefault="00C15D13" w:rsidP="00CB480C">
                <w:pPr>
                  <w:spacing w:after="0" w:line="240" w:lineRule="auto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>GSM: 040 194-191</w:t>
                </w:r>
              </w:p>
            </w:txbxContent>
          </v:textbox>
          <w10:wrap type="square"/>
        </v:shape>
      </w:pict>
    </w:r>
  </w:p>
  <w:p w:rsidR="003037CC" w:rsidRPr="007F61CD" w:rsidRDefault="003037CC" w:rsidP="007F61CD">
    <w:pPr>
      <w:framePr w:hSpace="141" w:wrap="around" w:vAnchor="text" w:hAnchor="margin" w:y="2"/>
      <w:autoSpaceDE w:val="0"/>
      <w:autoSpaceDN w:val="0"/>
      <w:adjustRightInd w:val="0"/>
      <w:spacing w:after="0" w:line="300" w:lineRule="auto"/>
      <w:rPr>
        <w:rFonts w:ascii="Republika-bold" w:hAnsi="Republika-bold" w:cs="Arial"/>
        <w:b/>
        <w:bCs/>
        <w:sz w:val="16"/>
        <w:szCs w:val="16"/>
      </w:rPr>
    </w:pPr>
    <w:r w:rsidRPr="007F61CD">
      <w:rPr>
        <w:rFonts w:ascii="Republika-bold" w:hAnsi="Republika-bold" w:cs="Arial"/>
        <w:b/>
        <w:bCs/>
        <w:sz w:val="16"/>
        <w:szCs w:val="16"/>
      </w:rPr>
      <w:t>CENTER ZA SOCIALNO DELO</w:t>
    </w:r>
  </w:p>
  <w:p w:rsidR="007F61CD" w:rsidRPr="007F61CD" w:rsidRDefault="003037CC" w:rsidP="007F61CD">
    <w:pPr>
      <w:framePr w:hSpace="141" w:wrap="around" w:vAnchor="text" w:hAnchor="margin" w:y="2"/>
      <w:autoSpaceDE w:val="0"/>
      <w:autoSpaceDN w:val="0"/>
      <w:adjustRightInd w:val="0"/>
      <w:spacing w:after="0" w:line="300" w:lineRule="auto"/>
      <w:rPr>
        <w:rFonts w:ascii="Republika-bold" w:hAnsi="Republika-bold" w:cs="Arial"/>
        <w:b/>
        <w:bCs/>
        <w:sz w:val="16"/>
        <w:szCs w:val="16"/>
      </w:rPr>
    </w:pPr>
    <w:r w:rsidRPr="007F61CD">
      <w:rPr>
        <w:rFonts w:ascii="Republika-bold" w:hAnsi="Republika-bold" w:cs="Arial"/>
        <w:b/>
        <w:bCs/>
        <w:sz w:val="16"/>
        <w:szCs w:val="16"/>
      </w:rPr>
      <w:t>LJUBLJANA</w:t>
    </w:r>
  </w:p>
  <w:p w:rsidR="00C7000B" w:rsidRPr="007F61CD" w:rsidRDefault="00037EB6" w:rsidP="007F61CD">
    <w:pPr>
      <w:pStyle w:val="Glava"/>
      <w:spacing w:line="300" w:lineRule="auto"/>
      <w:rPr>
        <w:rFonts w:ascii="Republika" w:hAnsi="Republika"/>
      </w:rPr>
    </w:pPr>
    <w:r>
      <w:rPr>
        <w:rFonts w:ascii="Republika" w:hAnsi="Republika" w:cs="Arial"/>
        <w:color w:val="68A2B9"/>
        <w:sz w:val="16"/>
        <w:szCs w:val="16"/>
      </w:rPr>
      <w:t>ENOTA GROSUPLJE</w:t>
    </w:r>
    <w:r w:rsidR="00C7000B" w:rsidRPr="007F61CD">
      <w:rPr>
        <w:rFonts w:ascii="Republika" w:hAnsi="Republika"/>
        <w:noProof/>
        <w:lang w:eastAsia="sl-SI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896620</wp:posOffset>
          </wp:positionH>
          <wp:positionV relativeFrom="page">
            <wp:posOffset>428625</wp:posOffset>
          </wp:positionV>
          <wp:extent cx="723600" cy="874800"/>
          <wp:effectExtent l="0" t="0" r="635" b="1905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s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600" cy="87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701DB9"/>
    <w:multiLevelType w:val="hybridMultilevel"/>
    <w:tmpl w:val="FC46A0F6"/>
    <w:lvl w:ilvl="0" w:tplc="27EAB854">
      <w:start w:val="2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0A28F1"/>
    <w:multiLevelType w:val="hybridMultilevel"/>
    <w:tmpl w:val="23026D0A"/>
    <w:lvl w:ilvl="0" w:tplc="D00A87D2">
      <w:start w:val="27"/>
      <w:numFmt w:val="bullet"/>
      <w:lvlText w:val="-"/>
      <w:lvlJc w:val="left"/>
      <w:pPr>
        <w:ind w:left="720" w:hanging="360"/>
      </w:pPr>
      <w:rPr>
        <w:rFonts w:ascii="ArialMT" w:eastAsiaTheme="minorHAnsi" w:hAnsi="ArialMT" w:cs="ArialMT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ED1DE3"/>
    <w:multiLevelType w:val="hybridMultilevel"/>
    <w:tmpl w:val="2E7A8BC2"/>
    <w:lvl w:ilvl="0" w:tplc="F9DE4428">
      <w:start w:val="27"/>
      <w:numFmt w:val="bullet"/>
      <w:lvlText w:val="-"/>
      <w:lvlJc w:val="left"/>
      <w:pPr>
        <w:ind w:left="720" w:hanging="360"/>
      </w:pPr>
      <w:rPr>
        <w:rFonts w:ascii="ArialMT" w:eastAsiaTheme="minorHAnsi" w:hAnsi="ArialMT" w:cs="ArialMT" w:hint="default"/>
        <w:sz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attachedTemplate r:id="rId1"/>
  <w:defaultTabStop w:val="708"/>
  <w:hyphenationZone w:val="425"/>
  <w:drawingGridHorizontalSpacing w:val="1701"/>
  <w:drawingGridVerticalSpacing w:val="2041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B1129"/>
    <w:rsid w:val="00037EB6"/>
    <w:rsid w:val="0011424F"/>
    <w:rsid w:val="00136246"/>
    <w:rsid w:val="001B1129"/>
    <w:rsid w:val="001B4DC2"/>
    <w:rsid w:val="00215396"/>
    <w:rsid w:val="0026399B"/>
    <w:rsid w:val="00280C6D"/>
    <w:rsid w:val="002A6D51"/>
    <w:rsid w:val="003037CC"/>
    <w:rsid w:val="00311FF1"/>
    <w:rsid w:val="00335B8B"/>
    <w:rsid w:val="003C4BF9"/>
    <w:rsid w:val="00430783"/>
    <w:rsid w:val="004422E2"/>
    <w:rsid w:val="00473F23"/>
    <w:rsid w:val="004C1B1A"/>
    <w:rsid w:val="005752BE"/>
    <w:rsid w:val="00595849"/>
    <w:rsid w:val="005B6A8F"/>
    <w:rsid w:val="005D0A69"/>
    <w:rsid w:val="0061117A"/>
    <w:rsid w:val="00652732"/>
    <w:rsid w:val="006967D3"/>
    <w:rsid w:val="00736FF3"/>
    <w:rsid w:val="007E4F48"/>
    <w:rsid w:val="007F61CD"/>
    <w:rsid w:val="008E27ED"/>
    <w:rsid w:val="00915C0A"/>
    <w:rsid w:val="00936B48"/>
    <w:rsid w:val="00982844"/>
    <w:rsid w:val="009C30C8"/>
    <w:rsid w:val="009D120B"/>
    <w:rsid w:val="00A93F4D"/>
    <w:rsid w:val="00AA3BA6"/>
    <w:rsid w:val="00AA5A36"/>
    <w:rsid w:val="00B672D0"/>
    <w:rsid w:val="00B85C6F"/>
    <w:rsid w:val="00BE313E"/>
    <w:rsid w:val="00C15D13"/>
    <w:rsid w:val="00C45604"/>
    <w:rsid w:val="00C4614B"/>
    <w:rsid w:val="00C473EC"/>
    <w:rsid w:val="00C7000B"/>
    <w:rsid w:val="00CB480C"/>
    <w:rsid w:val="00D1083F"/>
    <w:rsid w:val="00D21E8F"/>
    <w:rsid w:val="00D8171F"/>
    <w:rsid w:val="00DD3926"/>
    <w:rsid w:val="00DD501B"/>
    <w:rsid w:val="00E22FD3"/>
    <w:rsid w:val="00E23A74"/>
    <w:rsid w:val="00F47B4D"/>
    <w:rsid w:val="00F77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37EB6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A3BA6"/>
  </w:style>
  <w:style w:type="paragraph" w:styleId="Noga">
    <w:name w:val="footer"/>
    <w:basedOn w:val="Navaden"/>
    <w:link w:val="Nog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A3BA6"/>
  </w:style>
  <w:style w:type="table" w:styleId="Tabela-mrea">
    <w:name w:val="Table Grid"/>
    <w:basedOn w:val="Navadnatabela"/>
    <w:uiPriority w:val="39"/>
    <w:rsid w:val="00280C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1B1129"/>
    <w:pPr>
      <w:spacing w:line="259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3037CC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E2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E27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csd-grosuplje.si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ja\Desktop\CSD_dopis_template_no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CSD_dopis_template_nov</Template>
  <TotalTime>0</TotalTime>
  <Pages>1</Pages>
  <Words>250</Words>
  <Characters>1430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IJS</Company>
  <LinksUpToDate>false</LinksUpToDate>
  <CharactersWithSpaces>1677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 sistema Windows</dc:creator>
  <cp:lastModifiedBy>Nevenka</cp:lastModifiedBy>
  <cp:revision>2</cp:revision>
  <cp:lastPrinted>2018-09-28T06:15:00Z</cp:lastPrinted>
  <dcterms:created xsi:type="dcterms:W3CDTF">2020-03-16T13:13:00Z</dcterms:created>
  <dcterms:modified xsi:type="dcterms:W3CDTF">2020-03-16T13:13:00Z</dcterms:modified>
</cp:coreProperties>
</file>